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9A" w:rsidRPr="00726C3A" w:rsidRDefault="00B70D9A" w:rsidP="00726C3A">
      <w:pPr>
        <w:rPr>
          <w:rFonts w:ascii="Times New Roman" w:hAnsi="Times New Roman"/>
          <w:b/>
          <w:i/>
        </w:rPr>
      </w:pPr>
      <w:r w:rsidRPr="00726C3A">
        <w:rPr>
          <w:rFonts w:ascii="Times New Roman" w:hAnsi="Times New Roman"/>
          <w:b/>
          <w:i/>
        </w:rPr>
        <w:t>Чувство патриотизма включает в себя следующие параметры:</w:t>
      </w:r>
    </w:p>
    <w:p w:rsidR="00B70D9A" w:rsidRPr="00726C3A" w:rsidRDefault="00B70D9A" w:rsidP="00726C3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чувство привязанности к местам, где человек родился и вырос;</w:t>
      </w:r>
    </w:p>
    <w:p w:rsidR="00B70D9A" w:rsidRPr="00726C3A" w:rsidRDefault="00B70D9A" w:rsidP="00726C3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уважительное отношение к языку своего народа;</w:t>
      </w:r>
    </w:p>
    <w:p w:rsidR="00B70D9A" w:rsidRPr="00726C3A" w:rsidRDefault="00B70D9A" w:rsidP="00726C3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заботу об интересах Родины;</w:t>
      </w:r>
    </w:p>
    <w:p w:rsidR="00B70D9A" w:rsidRPr="00726C3A" w:rsidRDefault="00B70D9A" w:rsidP="00726C3A">
      <w:pPr>
        <w:pStyle w:val="ListParagraph"/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гордость за социальные и культурные достижения своей страны;</w:t>
      </w:r>
    </w:p>
    <w:p w:rsidR="00B70D9A" w:rsidRPr="00726C3A" w:rsidRDefault="00B70D9A" w:rsidP="00726C3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 уважительное отношение к историческому прошлому своего народа, его обычаям и  традициям;</w:t>
      </w:r>
    </w:p>
    <w:p w:rsidR="00B70D9A" w:rsidRPr="00726C3A" w:rsidRDefault="00B70D9A" w:rsidP="00726C3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стремление посвятить свой труд на благо могущества и расцвета Родины.</w:t>
      </w:r>
    </w:p>
    <w:p w:rsidR="00B70D9A" w:rsidRPr="00726C3A" w:rsidRDefault="00B70D9A" w:rsidP="00726C3A">
      <w:pPr>
        <w:jc w:val="both"/>
        <w:rPr>
          <w:rFonts w:ascii="Times New Roman" w:hAnsi="Times New Roman"/>
          <w:b/>
          <w:i/>
        </w:rPr>
      </w:pPr>
      <w:r w:rsidRPr="00726C3A">
        <w:rPr>
          <w:rFonts w:ascii="Times New Roman" w:hAnsi="Times New Roman"/>
          <w:b/>
          <w:i/>
        </w:rPr>
        <w:t>Пословицы и поговорки о Родине: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Одна у человека мать – одна и Родина.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От Родины теплом веет.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При солнце тепло, при Родине добро.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Где родился – там и сгодился.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Родина – мать, умей за неё постоять.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Народы нашей страны дружбой сильны. 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  <w:color w:val="000000"/>
        </w:rPr>
        <w:t>Родина краше солнца, дороже золота.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Родины своей ни сил, ни времени не жалей. 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Родная сторона мать, чужая – мачеха.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Родина – мать своего народа.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родной Отчизны, не жаль и жизни. 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На чужой сторонушке рад своей</w:t>
      </w:r>
    </w:p>
    <w:p w:rsidR="00B70D9A" w:rsidRPr="00726C3A" w:rsidRDefault="00B70D9A" w:rsidP="00726C3A">
      <w:pPr>
        <w:pStyle w:val="ListParagraph"/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 воронушке.</w:t>
      </w:r>
    </w:p>
    <w:p w:rsidR="00B70D9A" w:rsidRPr="00726C3A" w:rsidRDefault="00B70D9A" w:rsidP="00726C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 чужбине родная землица во сне снится 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/>
          <w:b/>
          <w:color w:val="FF0000"/>
          <w:sz w:val="28"/>
          <w:szCs w:val="28"/>
        </w:rPr>
        <w:t>«Что мы Родиной зовем?»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>Что мы Родиной зовём?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Дом, где мы с тобой живём,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И берёзки, вдоль которых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Рядом с мамой мы идём.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Что мы Родиной зовём?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Поле с тонким колоском,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Наши праздники и песни,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Тёплый вечер за окном.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Что мы Родиной зовём?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Всё, что в сердце бережём,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И под небом синим-синим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6C3A">
        <w:rPr>
          <w:rFonts w:ascii="Times New Roman" w:hAnsi="Times New Roman"/>
          <w:color w:val="000000"/>
          <w:sz w:val="28"/>
          <w:szCs w:val="28"/>
        </w:rPr>
        <w:t xml:space="preserve"> Флаг России над Кремлём.</w:t>
      </w: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D9A" w:rsidRPr="00726C3A" w:rsidRDefault="00B70D9A" w:rsidP="00726C3A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(В. Степанов)</w:t>
      </w:r>
    </w:p>
    <w:p w:rsidR="00B70D9A" w:rsidRDefault="00B70D9A" w:rsidP="00726C3A">
      <w:pPr>
        <w:jc w:val="center"/>
        <w:rPr>
          <w:sz w:val="24"/>
          <w:szCs w:val="24"/>
        </w:rPr>
      </w:pPr>
    </w:p>
    <w:p w:rsidR="00B70D9A" w:rsidRDefault="00B70D9A" w:rsidP="00726C3A">
      <w:pPr>
        <w:rPr>
          <w:sz w:val="24"/>
          <w:szCs w:val="24"/>
        </w:rPr>
      </w:pPr>
    </w:p>
    <w:p w:rsidR="00B70D9A" w:rsidRDefault="00B70D9A" w:rsidP="00726C3A">
      <w:pPr>
        <w:jc w:val="center"/>
        <w:rPr>
          <w:sz w:val="24"/>
          <w:szCs w:val="24"/>
        </w:rPr>
      </w:pPr>
    </w:p>
    <w:p w:rsidR="00B70D9A" w:rsidRPr="00726C3A" w:rsidRDefault="00B70D9A" w:rsidP="00726C3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/>
          <w:b/>
          <w:color w:val="FF0000"/>
          <w:sz w:val="28"/>
          <w:szCs w:val="28"/>
        </w:rPr>
        <w:t>НРАВСТВЕННО – ПАТРИОТИЧЕСКОЕ</w:t>
      </w:r>
    </w:p>
    <w:p w:rsidR="00B70D9A" w:rsidRPr="00726C3A" w:rsidRDefault="00B70D9A" w:rsidP="00726C3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/>
          <w:b/>
          <w:color w:val="FF0000"/>
          <w:sz w:val="28"/>
          <w:szCs w:val="28"/>
        </w:rPr>
        <w:t xml:space="preserve"> ВОСПИТАНИЕ ДЕТЕЙ</w:t>
      </w:r>
    </w:p>
    <w:p w:rsidR="00B70D9A" w:rsidRPr="00726C3A" w:rsidRDefault="00B70D9A" w:rsidP="00726C3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/>
          <w:b/>
          <w:color w:val="FF0000"/>
          <w:sz w:val="28"/>
          <w:szCs w:val="28"/>
        </w:rPr>
        <w:t xml:space="preserve"> ДОШКОЛЬНОГО ВОЗРАСТА.</w:t>
      </w:r>
    </w:p>
    <w:p w:rsidR="00B70D9A" w:rsidRDefault="00B70D9A" w:rsidP="00726C3A">
      <w:pPr>
        <w:jc w:val="center"/>
        <w:rPr>
          <w:sz w:val="24"/>
          <w:szCs w:val="24"/>
        </w:rPr>
      </w:pPr>
    </w:p>
    <w:p w:rsidR="00B70D9A" w:rsidRPr="00726C3A" w:rsidRDefault="00B70D9A" w:rsidP="00726C3A">
      <w:pPr>
        <w:jc w:val="center"/>
        <w:rPr>
          <w:rFonts w:ascii="Times New Roman" w:hAnsi="Times New Roman"/>
          <w:i/>
          <w:sz w:val="24"/>
          <w:szCs w:val="24"/>
        </w:rPr>
      </w:pPr>
      <w:r w:rsidRPr="00726C3A">
        <w:rPr>
          <w:rFonts w:ascii="Times New Roman" w:hAnsi="Times New Roman"/>
          <w:b/>
          <w:i/>
          <w:sz w:val="24"/>
          <w:szCs w:val="24"/>
        </w:rPr>
        <w:t>Рекомендации для родителей</w:t>
      </w:r>
      <w:r w:rsidRPr="00726C3A">
        <w:rPr>
          <w:rFonts w:ascii="Times New Roman" w:hAnsi="Times New Roman"/>
          <w:i/>
          <w:sz w:val="24"/>
          <w:szCs w:val="24"/>
        </w:rPr>
        <w:t>.</w:t>
      </w:r>
    </w:p>
    <w:p w:rsidR="00B70D9A" w:rsidRPr="00945371" w:rsidRDefault="00B70D9A" w:rsidP="00726C3A">
      <w:pPr>
        <w:jc w:val="center"/>
        <w:rPr>
          <w:sz w:val="24"/>
          <w:szCs w:val="24"/>
        </w:rPr>
      </w:pPr>
    </w:p>
    <w:p w:rsidR="00B70D9A" w:rsidRDefault="00B70D9A" w:rsidP="00726C3A">
      <w:pPr>
        <w:jc w:val="center"/>
      </w:pPr>
      <w:r w:rsidRPr="00684C3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a_5730931f" style="width:150pt;height:151.5pt;visibility:visible">
            <v:imagedata r:id="rId5" o:title=""/>
          </v:shape>
        </w:pict>
      </w:r>
    </w:p>
    <w:p w:rsidR="00B70D9A" w:rsidRDefault="00B70D9A" w:rsidP="00726C3A">
      <w:pPr>
        <w:rPr>
          <w:sz w:val="24"/>
          <w:szCs w:val="24"/>
        </w:rPr>
      </w:pPr>
    </w:p>
    <w:p w:rsidR="00B70D9A" w:rsidRDefault="00B70D9A" w:rsidP="00726C3A">
      <w:pPr>
        <w:rPr>
          <w:sz w:val="24"/>
          <w:szCs w:val="24"/>
        </w:rPr>
      </w:pPr>
    </w:p>
    <w:p w:rsidR="00B70D9A" w:rsidRPr="00AA07F6" w:rsidRDefault="00B70D9A" w:rsidP="00726C3A">
      <w:pPr>
        <w:rPr>
          <w:sz w:val="24"/>
          <w:szCs w:val="24"/>
        </w:rPr>
      </w:pPr>
    </w:p>
    <w:p w:rsidR="00B70D9A" w:rsidRDefault="00B70D9A" w:rsidP="00726C3A">
      <w:pPr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/>
          <w:b/>
          <w:i/>
          <w:color w:val="FF0000"/>
          <w:sz w:val="24"/>
          <w:szCs w:val="24"/>
        </w:rPr>
        <w:t xml:space="preserve">  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</w:t>
      </w:r>
    </w:p>
    <w:p w:rsidR="00B70D9A" w:rsidRPr="00726C3A" w:rsidRDefault="00B70D9A" w:rsidP="00726C3A">
      <w:pPr>
        <w:jc w:val="right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/>
          <w:b/>
          <w:i/>
          <w:color w:val="FF0000"/>
          <w:sz w:val="24"/>
          <w:szCs w:val="24"/>
        </w:rPr>
        <w:t xml:space="preserve"> (А.С. Макаренко).</w:t>
      </w:r>
    </w:p>
    <w:p w:rsidR="00B70D9A" w:rsidRPr="00726C3A" w:rsidRDefault="00B70D9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</w:t>
      </w:r>
      <w:r w:rsidRPr="00726C3A">
        <w:rPr>
          <w:rFonts w:ascii="Times New Roman" w:hAnsi="Times New Roman"/>
          <w:b/>
          <w:sz w:val="24"/>
          <w:szCs w:val="24"/>
        </w:rPr>
        <w:t xml:space="preserve"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</w:t>
      </w:r>
      <w:r w:rsidRPr="00726C3A">
        <w:rPr>
          <w:rFonts w:ascii="Times New Roman" w:hAnsi="Times New Roman"/>
          <w:sz w:val="24"/>
          <w:szCs w:val="24"/>
        </w:rPr>
        <w:t xml:space="preserve">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:rsidR="00B70D9A" w:rsidRPr="00726C3A" w:rsidRDefault="00B70D9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b/>
          <w:sz w:val="24"/>
          <w:szCs w:val="24"/>
        </w:rPr>
        <w:t>У дошкольника Родина начинается с семьи и детского сада. И очень важно, чтобы она стала его первой «большой» родной и любимой Землёй.</w:t>
      </w:r>
      <w:r w:rsidRPr="00726C3A">
        <w:rPr>
          <w:rFonts w:ascii="Times New Roman" w:hAnsi="Times New Roman"/>
          <w:sz w:val="24"/>
          <w:szCs w:val="24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B70D9A" w:rsidRPr="00726C3A" w:rsidRDefault="00B70D9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«Да зачем всё это нужно в век – то современных технологий?» скажете Вы, взрослый человек.</w:t>
      </w:r>
    </w:p>
    <w:p w:rsidR="00B70D9A" w:rsidRPr="00726C3A" w:rsidRDefault="00B70D9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Задумайтесь! Когда вы 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родственниках? Какие слова вы ему говорите об Отчизне, о вашем отношении к Родине?... 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 «в богатырей», занимайтесь вместе сотворчеством (рисуйте, лепите, вышивайте). Может быть, у кого-то из вас сохранилась летопись семьи, рода… Было бы прекрасно, если бы вы рассказали об этом не только вашему ребёнку, но и всем детям группы. Прививайте детям такие важные понятия, как «долг перед Родиной», «любовь к  Отечеству»,  «трудовой подвиг» и т.д. Потому что задача родителей  заключается в том, чтобы как можно</w:t>
      </w:r>
      <w:r w:rsidRPr="00726C3A">
        <w:rPr>
          <w:sz w:val="24"/>
          <w:szCs w:val="24"/>
        </w:rPr>
        <w:t xml:space="preserve"> </w:t>
      </w:r>
      <w:r w:rsidRPr="00726C3A">
        <w:rPr>
          <w:rFonts w:ascii="Times New Roman" w:hAnsi="Times New Roman"/>
          <w:sz w:val="24"/>
          <w:szCs w:val="24"/>
        </w:rPr>
        <w:t xml:space="preserve">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  <w:r w:rsidRPr="00726C3A">
        <w:rPr>
          <w:rFonts w:ascii="Times New Roman" w:hAnsi="Times New Roman"/>
          <w:b/>
          <w:sz w:val="24"/>
          <w:szCs w:val="24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B70D9A" w:rsidRPr="00726C3A" w:rsidRDefault="00B70D9A">
      <w:pPr>
        <w:rPr>
          <w:sz w:val="24"/>
          <w:szCs w:val="24"/>
        </w:rPr>
      </w:pPr>
    </w:p>
    <w:sectPr w:rsidR="00B70D9A" w:rsidRPr="00726C3A" w:rsidSect="00726C3A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C3A"/>
    <w:rsid w:val="001B3105"/>
    <w:rsid w:val="0038038A"/>
    <w:rsid w:val="003C7A72"/>
    <w:rsid w:val="004015BF"/>
    <w:rsid w:val="00684C3D"/>
    <w:rsid w:val="00726C3A"/>
    <w:rsid w:val="00945371"/>
    <w:rsid w:val="00963740"/>
    <w:rsid w:val="00AA07F6"/>
    <w:rsid w:val="00B70D9A"/>
    <w:rsid w:val="00F6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74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26C3A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2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6C3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726C3A"/>
  </w:style>
  <w:style w:type="character" w:customStyle="1" w:styleId="NoSpacingChar">
    <w:name w:val="No Spacing Char"/>
    <w:basedOn w:val="DefaultParagraphFont"/>
    <w:link w:val="NoSpacing"/>
    <w:uiPriority w:val="99"/>
    <w:locked/>
    <w:rsid w:val="00726C3A"/>
    <w:rPr>
      <w:rFonts w:ascii="Calibri" w:hAnsi="Calibri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683</Words>
  <Characters>3895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Чувство патриотизма включает в себя следующие параметры:</dc:title>
  <dc:subject/>
  <dc:creator>337</dc:creator>
  <cp:keywords/>
  <dc:description/>
  <cp:lastModifiedBy>вы</cp:lastModifiedBy>
  <cp:revision>2</cp:revision>
  <dcterms:created xsi:type="dcterms:W3CDTF">2020-05-02T21:49:00Z</dcterms:created>
  <dcterms:modified xsi:type="dcterms:W3CDTF">2020-05-02T21:49:00Z</dcterms:modified>
</cp:coreProperties>
</file>